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598" w:rsidRDefault="00DB6598" w:rsidP="009409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DB6598" w:rsidRDefault="00DB6598" w:rsidP="009409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20от 03.03.2014г. «О создании муниципального унитарного предприятия «Эльбрус»», в целях выявления в них положений, способствующих созданию условий для проявления коррупции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«28» марта 2014г.  </w:t>
      </w:r>
    </w:p>
    <w:p w:rsidR="00DB6598" w:rsidRDefault="00DB6598" w:rsidP="0094094D">
      <w:pPr>
        <w:ind w:firstLine="1080"/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B6598" w:rsidRDefault="00DB6598" w:rsidP="0094094D">
      <w:pPr>
        <w:jc w:val="both"/>
        <w:rPr>
          <w:sz w:val="22"/>
          <w:szCs w:val="22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B6598" w:rsidRDefault="00DB6598" w:rsidP="0094094D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DB6598" w:rsidRDefault="00DB6598" w:rsidP="0094094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20 от 03.03.2014г. «О создании муниципального унитарного предприятия «Эльбрус»», в целях выявления в нем положений, способствующих созданию условий для проявления коррупции.</w:t>
      </w:r>
    </w:p>
    <w:p w:rsidR="00DB6598" w:rsidRDefault="00DB6598" w:rsidP="009409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20 от 03.03.2014г. «О создании муниципального унитарного предприятия «Эльбрус»», 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B6598" w:rsidRDefault="00DB6598" w:rsidP="0094094D">
      <w:pPr>
        <w:jc w:val="both"/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B6598" w:rsidRDefault="00DB6598" w:rsidP="0094094D"/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B6598" w:rsidRDefault="00DB6598" w:rsidP="0094094D">
      <w:pPr>
        <w:jc w:val="both"/>
      </w:pPr>
    </w:p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 w:rsidP="009409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DB6598" w:rsidRDefault="00DB6598" w:rsidP="009409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21 от 03.03.2014г. «О разработке и утверждении показателей эффективности деятельности руководителей и работников муниципального казенного учреждения культуры «Новомальтинский центр информационной, культурно-досуговой и спортивной деятельности », в целях выявления в них положений, способствующих созданию условий для проявления коррупции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«28» марта 2014г.  </w:t>
      </w:r>
    </w:p>
    <w:p w:rsidR="00DB6598" w:rsidRDefault="00DB6598" w:rsidP="0094094D">
      <w:pPr>
        <w:ind w:firstLine="1080"/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B6598" w:rsidRDefault="00DB6598" w:rsidP="0094094D">
      <w:pPr>
        <w:jc w:val="both"/>
        <w:rPr>
          <w:sz w:val="22"/>
          <w:szCs w:val="22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B6598" w:rsidRDefault="00DB6598" w:rsidP="0094094D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DB6598" w:rsidRDefault="00DB6598" w:rsidP="0094094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21 от 03.03.2014г. «О разработке и утверждении показателей эффективности деятельности руководителей и работников муниципального казенного учреждения культуры «Новомальтинский центр информационной, культурно-досуговой и спортивной деятельности», в целях выявления в нем положений, способствующих созданию условий для проявления коррупции.</w:t>
      </w:r>
    </w:p>
    <w:p w:rsidR="00DB6598" w:rsidRDefault="00DB6598" w:rsidP="009409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21 от 03.03.2014г. «О разработке и утверждении показателей эффективности деятельности руководителей и работников муниципального казенного учреждения культуры «Новомальтинский центр информационной, культурно-досуговой и спортивной деятельности», 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B6598" w:rsidRDefault="00DB6598" w:rsidP="0094094D">
      <w:pPr>
        <w:jc w:val="both"/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B6598" w:rsidRDefault="00DB6598" w:rsidP="0094094D"/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B6598" w:rsidRDefault="00DB6598" w:rsidP="0094094D">
      <w:pPr>
        <w:jc w:val="both"/>
      </w:pPr>
    </w:p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 w:rsidP="009409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DB6598" w:rsidRDefault="00DB6598" w:rsidP="009409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22 от 03.03.2014г. «Об утверждении муниципального задания, муниципального казенного учреждения культуры «Новомальтинский центр информационной, культурно-досуговой и спортивной деятельности» на период 2014 год», в целях выявления в них положений, способствующих созданию условий для проявления коррупции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«28» марта 2014г.  </w:t>
      </w:r>
    </w:p>
    <w:p w:rsidR="00DB6598" w:rsidRDefault="00DB6598" w:rsidP="0094094D">
      <w:pPr>
        <w:ind w:firstLine="1080"/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B6598" w:rsidRDefault="00DB6598" w:rsidP="0094094D">
      <w:pPr>
        <w:jc w:val="both"/>
        <w:rPr>
          <w:sz w:val="22"/>
          <w:szCs w:val="22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B6598" w:rsidRDefault="00DB6598" w:rsidP="0094094D">
      <w:pPr>
        <w:jc w:val="both"/>
        <w:rPr>
          <w:sz w:val="28"/>
          <w:szCs w:val="28"/>
        </w:rPr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B6598" w:rsidRDefault="00DB6598" w:rsidP="0094094D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DB6598" w:rsidRDefault="00DB6598" w:rsidP="0094094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22 от 03.03.2014г. «Об утверждении муниципального задания, муниципального казенного учреждения культуры «Новомальтинский центр информационной, культурно-досуговой и спортивной деятельности» на период 2014 год», в целях выявления в нем положений, способствующих созданию условий для проявления коррупции.</w:t>
      </w:r>
    </w:p>
    <w:p w:rsidR="00DB6598" w:rsidRDefault="00DB6598" w:rsidP="009409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22 от 03.03.2014г. «Об утверждении муниципального задания, муниципального казенного учреждения культуры «Новомальтинский центр информационной, культурно-досуговой и спортивной деятельности» на период 2014 год», 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B6598" w:rsidRDefault="00DB6598" w:rsidP="0094094D">
      <w:pPr>
        <w:jc w:val="both"/>
      </w:pPr>
    </w:p>
    <w:p w:rsidR="00DB6598" w:rsidRDefault="00DB6598" w:rsidP="0094094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B6598" w:rsidRDefault="00DB6598" w:rsidP="0094094D"/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B6598" w:rsidRDefault="00DB6598" w:rsidP="009409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B6598" w:rsidRDefault="00DB6598" w:rsidP="0094094D">
      <w:pPr>
        <w:jc w:val="both"/>
      </w:pPr>
    </w:p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 w:rsidP="0094094D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/>
    <w:p w:rsidR="00DB6598" w:rsidRDefault="00DB6598" w:rsidP="003910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DB6598" w:rsidRDefault="00DB6598" w:rsidP="003910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23 от 03.03.2014г. «О признании утратившим силу постановление администрации сельского поселения Новомальтинского муниципального образования от 22.02.2012 г. № 25 «Об установлении тарифов на горячую воду предприятию ООО «УК Хозяйственник»», в целях выявления в них положений, способствующих созданию условий для проявления коррупции</w:t>
      </w:r>
    </w:p>
    <w:p w:rsidR="00DB6598" w:rsidRDefault="00DB6598" w:rsidP="00391087">
      <w:pPr>
        <w:jc w:val="both"/>
        <w:rPr>
          <w:sz w:val="28"/>
          <w:szCs w:val="28"/>
        </w:rPr>
      </w:pPr>
    </w:p>
    <w:p w:rsidR="00DB6598" w:rsidRDefault="00DB6598" w:rsidP="0039108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«28» марта 2014г.  </w:t>
      </w:r>
    </w:p>
    <w:p w:rsidR="00DB6598" w:rsidRDefault="00DB6598" w:rsidP="00391087">
      <w:pPr>
        <w:ind w:firstLine="1080"/>
        <w:jc w:val="both"/>
        <w:rPr>
          <w:sz w:val="28"/>
          <w:szCs w:val="28"/>
        </w:rPr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B6598" w:rsidRDefault="00DB6598" w:rsidP="00391087">
      <w:pPr>
        <w:jc w:val="both"/>
        <w:rPr>
          <w:sz w:val="22"/>
          <w:szCs w:val="22"/>
        </w:rPr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B6598" w:rsidRDefault="00DB6598" w:rsidP="00391087">
      <w:pPr>
        <w:jc w:val="both"/>
        <w:rPr>
          <w:sz w:val="28"/>
          <w:szCs w:val="28"/>
        </w:rPr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DB6598" w:rsidRDefault="00DB6598" w:rsidP="00391087">
      <w:pPr>
        <w:jc w:val="both"/>
        <w:rPr>
          <w:sz w:val="28"/>
          <w:szCs w:val="28"/>
        </w:rPr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B6598" w:rsidRDefault="00DB6598" w:rsidP="00391087">
      <w:pPr>
        <w:jc w:val="both"/>
        <w:rPr>
          <w:sz w:val="28"/>
          <w:szCs w:val="28"/>
        </w:rPr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B6598" w:rsidRDefault="00DB6598" w:rsidP="00391087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DB6598" w:rsidRDefault="00DB6598" w:rsidP="0039108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23 от 03.03.2014г. «О признании утратившим силу постановление администрации сельского поселения Новомальтинского муниципального образования от 22.02.2012 г. № 25 «Об установлении тарифов на горячую воду предприятию ООО «УК Хозяйственник»», в целях выявления в нем положений, способствующих созданию условий для проявления коррупции.</w:t>
      </w:r>
    </w:p>
    <w:p w:rsidR="00DB6598" w:rsidRDefault="00DB6598" w:rsidP="0039108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23 от 03.03.2014г. «О признании утратившим силу постановление администрации сельского поселения Новомальтинского муниципального образования от 22.02.2012 г. № 25 «Об установлении тарифов на горячую воду предприятию ООО «УК Хозяйственник»», 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B6598" w:rsidRDefault="00DB6598" w:rsidP="00391087">
      <w:pPr>
        <w:jc w:val="both"/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B6598" w:rsidRDefault="00DB6598" w:rsidP="0039108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B6598" w:rsidRDefault="00DB6598" w:rsidP="00391087"/>
    <w:p w:rsidR="00DB6598" w:rsidRDefault="00DB6598" w:rsidP="0039108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B6598" w:rsidRDefault="00DB6598" w:rsidP="0039108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B6598" w:rsidRDefault="00DB6598" w:rsidP="0039108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B6598" w:rsidRDefault="00DB6598" w:rsidP="00391087">
      <w:pPr>
        <w:jc w:val="both"/>
      </w:pPr>
    </w:p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Pr="00391087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DB6598" w:rsidRDefault="00DB6598" w:rsidP="003910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24 от 03.03.2014г. «О признании тарифов на горячую воду для ООО «Утес» обеспечивающего горячее водоснабжение с использованием закрытой системы теплоснабжения  (горячего водоснабжения) », в целях выявления в них положений, способствующих созданию условий для проявления коррупции</w:t>
      </w:r>
    </w:p>
    <w:p w:rsidR="00DB6598" w:rsidRDefault="00DB6598" w:rsidP="00391087">
      <w:pPr>
        <w:jc w:val="both"/>
        <w:rPr>
          <w:sz w:val="28"/>
          <w:szCs w:val="28"/>
        </w:rPr>
      </w:pPr>
    </w:p>
    <w:p w:rsidR="00DB6598" w:rsidRDefault="00DB6598" w:rsidP="0039108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«28» марта 2014г.  </w:t>
      </w:r>
    </w:p>
    <w:p w:rsidR="00DB6598" w:rsidRDefault="00DB6598" w:rsidP="00391087">
      <w:pPr>
        <w:ind w:firstLine="1080"/>
        <w:jc w:val="both"/>
        <w:rPr>
          <w:sz w:val="28"/>
          <w:szCs w:val="28"/>
        </w:rPr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B6598" w:rsidRDefault="00DB6598" w:rsidP="00391087">
      <w:pPr>
        <w:jc w:val="both"/>
        <w:rPr>
          <w:sz w:val="22"/>
          <w:szCs w:val="22"/>
        </w:rPr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B6598" w:rsidRDefault="00DB6598" w:rsidP="00391087">
      <w:pPr>
        <w:jc w:val="both"/>
        <w:rPr>
          <w:sz w:val="28"/>
          <w:szCs w:val="28"/>
        </w:rPr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DB6598" w:rsidRDefault="00DB6598" w:rsidP="00391087">
      <w:pPr>
        <w:jc w:val="both"/>
        <w:rPr>
          <w:sz w:val="28"/>
          <w:szCs w:val="28"/>
        </w:rPr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B6598" w:rsidRDefault="00DB6598" w:rsidP="00391087">
      <w:pPr>
        <w:jc w:val="both"/>
        <w:rPr>
          <w:sz w:val="28"/>
          <w:szCs w:val="28"/>
        </w:rPr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B6598" w:rsidRDefault="00DB6598" w:rsidP="00391087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DB6598" w:rsidRDefault="00DB6598" w:rsidP="0039108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24 от 03.03.2014г. «О признании тарифов на горячую воду для ООО «Утес» обеспечивающего горячее водоснабжение с использованием закрытой системы теплоснабжения  (горячего водоснабжения) », в целях выявления в нем положений, способствующих созданию условий для проявления коррупции.</w:t>
      </w:r>
    </w:p>
    <w:p w:rsidR="00DB6598" w:rsidRDefault="00DB6598" w:rsidP="0039108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24 от 03.03.2014г. «О признании тарифов на горячую воду для ООО «Утес» обеспечивающего горячее водоснабжение с использованием закрытой системы теплоснабжения  (горячего водоснабжения)», 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B6598" w:rsidRDefault="00DB6598" w:rsidP="00391087">
      <w:pPr>
        <w:jc w:val="both"/>
      </w:pPr>
    </w:p>
    <w:p w:rsidR="00DB6598" w:rsidRDefault="00DB6598" w:rsidP="0039108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B6598" w:rsidRDefault="00DB6598" w:rsidP="0039108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B6598" w:rsidRDefault="00DB6598" w:rsidP="00391087"/>
    <w:p w:rsidR="00DB6598" w:rsidRDefault="00DB6598" w:rsidP="0039108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B6598" w:rsidRDefault="00DB6598" w:rsidP="0039108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B6598" w:rsidRDefault="00DB6598" w:rsidP="0039108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B6598" w:rsidRDefault="00DB6598" w:rsidP="00391087">
      <w:pPr>
        <w:jc w:val="both"/>
      </w:pPr>
    </w:p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741FE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DB6598" w:rsidRDefault="00DB6598" w:rsidP="00741F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25от 04.03.2014г. «Об отмене постановления от 05.0.2014 г. № 9 «О введении на территории сельского поселения Новомальтинского муниципального образования особого противопожарного режима»», в целях выявления в них положений, способствующих созданию условий для проявления коррупции</w:t>
      </w:r>
    </w:p>
    <w:p w:rsidR="00DB6598" w:rsidRDefault="00DB6598" w:rsidP="00741FE6">
      <w:pPr>
        <w:jc w:val="both"/>
        <w:rPr>
          <w:sz w:val="28"/>
          <w:szCs w:val="28"/>
        </w:rPr>
      </w:pPr>
    </w:p>
    <w:p w:rsidR="00DB6598" w:rsidRDefault="00DB6598" w:rsidP="00741FE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«28» марта 2014г.  </w:t>
      </w:r>
    </w:p>
    <w:p w:rsidR="00DB6598" w:rsidRDefault="00DB6598" w:rsidP="00741FE6">
      <w:pPr>
        <w:ind w:firstLine="1080"/>
        <w:jc w:val="both"/>
        <w:rPr>
          <w:sz w:val="28"/>
          <w:szCs w:val="28"/>
        </w:rPr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B6598" w:rsidRDefault="00DB6598" w:rsidP="00741FE6">
      <w:pPr>
        <w:jc w:val="both"/>
        <w:rPr>
          <w:sz w:val="22"/>
          <w:szCs w:val="22"/>
        </w:rPr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B6598" w:rsidRDefault="00DB6598" w:rsidP="00741FE6">
      <w:pPr>
        <w:jc w:val="both"/>
        <w:rPr>
          <w:sz w:val="28"/>
          <w:szCs w:val="28"/>
        </w:rPr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DB6598" w:rsidRDefault="00DB6598" w:rsidP="00741FE6">
      <w:pPr>
        <w:jc w:val="both"/>
        <w:rPr>
          <w:sz w:val="28"/>
          <w:szCs w:val="28"/>
        </w:rPr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B6598" w:rsidRDefault="00DB6598" w:rsidP="00741FE6">
      <w:pPr>
        <w:jc w:val="both"/>
        <w:rPr>
          <w:sz w:val="28"/>
          <w:szCs w:val="28"/>
        </w:rPr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B6598" w:rsidRDefault="00DB6598" w:rsidP="00741FE6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DB6598" w:rsidRDefault="00DB6598" w:rsidP="00741FE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25 от 04.03.2014г. «Об отмене постановления от 05.0.2014 г. № 9 «О введении на территории сельского поселения Новомальтинского муниципального образования особого противопожарного режима»», в целях выявления в нем положений, способствующих созданию условий для проявления коррупции.</w:t>
      </w:r>
    </w:p>
    <w:p w:rsidR="00DB6598" w:rsidRDefault="00DB6598" w:rsidP="00741FE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25 от 04.03.2014г. «Об отмене постановления от 05.0.2014 г. № 9 «О введении на территории сельского поселения Новомальтинского муниципального образования особого противопожарного режима»», 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B6598" w:rsidRDefault="00DB6598" w:rsidP="00741FE6">
      <w:pPr>
        <w:jc w:val="both"/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B6598" w:rsidRDefault="00DB6598" w:rsidP="00741FE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B6598" w:rsidRDefault="00DB6598" w:rsidP="00741FE6"/>
    <w:p w:rsidR="00DB6598" w:rsidRDefault="00DB6598" w:rsidP="00741FE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B6598" w:rsidRDefault="00DB6598" w:rsidP="00741FE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B6598" w:rsidRDefault="00DB6598" w:rsidP="00741FE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B6598" w:rsidRDefault="00DB6598" w:rsidP="00741FE6">
      <w:pPr>
        <w:jc w:val="both"/>
      </w:pPr>
    </w:p>
    <w:p w:rsidR="00DB6598" w:rsidRDefault="00DB6598" w:rsidP="00741FE6"/>
    <w:p w:rsidR="00DB6598" w:rsidRDefault="00DB6598" w:rsidP="00741FE6"/>
    <w:p w:rsidR="00DB6598" w:rsidRDefault="00DB6598" w:rsidP="00741FE6"/>
    <w:p w:rsidR="00DB6598" w:rsidRDefault="00DB6598" w:rsidP="00741FE6"/>
    <w:p w:rsidR="00DB6598" w:rsidRDefault="00DB6598" w:rsidP="00741FE6"/>
    <w:p w:rsidR="00DB6598" w:rsidRPr="00391087" w:rsidRDefault="00DB6598" w:rsidP="00741FE6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391087"/>
    <w:p w:rsidR="00DB6598" w:rsidRDefault="00DB6598" w:rsidP="00741FE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DB6598" w:rsidRDefault="00DB6598" w:rsidP="00741F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26от 05.03.2014г. «О внесении изменений в постановления от 22.11.2013 г. № 133 «Об установлении тарифов на холодную воду и водоотведение ООО «Утес» для с/п Утес»», в целях выявления в них положений, способствующих созданию условий для проявления коррупции</w:t>
      </w:r>
    </w:p>
    <w:p w:rsidR="00DB6598" w:rsidRDefault="00DB6598" w:rsidP="00741FE6">
      <w:pPr>
        <w:jc w:val="both"/>
        <w:rPr>
          <w:sz w:val="28"/>
          <w:szCs w:val="28"/>
        </w:rPr>
      </w:pPr>
    </w:p>
    <w:p w:rsidR="00DB6598" w:rsidRDefault="00DB6598" w:rsidP="00741FE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«28» марта 2014г.  </w:t>
      </w:r>
    </w:p>
    <w:p w:rsidR="00DB6598" w:rsidRDefault="00DB6598" w:rsidP="00741FE6">
      <w:pPr>
        <w:ind w:firstLine="1080"/>
        <w:jc w:val="both"/>
        <w:rPr>
          <w:sz w:val="28"/>
          <w:szCs w:val="28"/>
        </w:rPr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B6598" w:rsidRDefault="00DB6598" w:rsidP="00741FE6">
      <w:pPr>
        <w:jc w:val="both"/>
        <w:rPr>
          <w:sz w:val="22"/>
          <w:szCs w:val="22"/>
        </w:rPr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B6598" w:rsidRDefault="00DB6598" w:rsidP="00741FE6">
      <w:pPr>
        <w:jc w:val="both"/>
        <w:rPr>
          <w:sz w:val="28"/>
          <w:szCs w:val="28"/>
        </w:rPr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DB6598" w:rsidRDefault="00DB6598" w:rsidP="00741FE6">
      <w:pPr>
        <w:jc w:val="both"/>
        <w:rPr>
          <w:sz w:val="28"/>
          <w:szCs w:val="28"/>
        </w:rPr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B6598" w:rsidRDefault="00DB6598" w:rsidP="00741FE6">
      <w:pPr>
        <w:jc w:val="both"/>
        <w:rPr>
          <w:sz w:val="28"/>
          <w:szCs w:val="28"/>
        </w:rPr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B6598" w:rsidRDefault="00DB6598" w:rsidP="00741FE6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DB6598" w:rsidRDefault="00DB6598" w:rsidP="00741FE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26 от 05.03.2014г. «О внесении изменений в постановления от 22.11.2013 г. № 133 «Об установлении тарифов на холодную воду и водоотведение ООО «Утес» для с/п Утес»», в целях выявления в нем положений, способствующих созданию условий для проявления коррупции.</w:t>
      </w:r>
    </w:p>
    <w:p w:rsidR="00DB6598" w:rsidRDefault="00DB6598" w:rsidP="00741FE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26 от 05.03.2014г. «О внесении изменений в постановления от 22.11.2013 г. № 133 «Об установлении тарифов на холодную воду и водоотведение ООО «Утес» для с/п Утес»», 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B6598" w:rsidRDefault="00DB6598" w:rsidP="00741FE6">
      <w:pPr>
        <w:jc w:val="both"/>
      </w:pPr>
    </w:p>
    <w:p w:rsidR="00DB6598" w:rsidRDefault="00DB6598" w:rsidP="00741FE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B6598" w:rsidRDefault="00DB6598" w:rsidP="00741FE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B6598" w:rsidRDefault="00DB6598" w:rsidP="00741FE6"/>
    <w:p w:rsidR="00DB6598" w:rsidRDefault="00DB6598" w:rsidP="00741FE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B6598" w:rsidRDefault="00DB6598" w:rsidP="00741FE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B6598" w:rsidRDefault="00DB6598" w:rsidP="00741FE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B6598" w:rsidRDefault="00DB6598" w:rsidP="00741FE6">
      <w:pPr>
        <w:jc w:val="both"/>
      </w:pPr>
    </w:p>
    <w:p w:rsidR="00DB6598" w:rsidRDefault="00DB6598" w:rsidP="00741FE6"/>
    <w:p w:rsidR="00DB6598" w:rsidRDefault="00DB6598" w:rsidP="00391087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Pr="00775C83" w:rsidRDefault="00DB6598" w:rsidP="00775C83"/>
    <w:p w:rsidR="00DB6598" w:rsidRDefault="00DB6598" w:rsidP="00775C83"/>
    <w:p w:rsidR="00DB6598" w:rsidRPr="00775C83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775C83"/>
    <w:p w:rsidR="00DB6598" w:rsidRDefault="00DB6598" w:rsidP="002E2E53">
      <w:pPr>
        <w:jc w:val="center"/>
        <w:rPr>
          <w:b/>
          <w:bCs/>
          <w:sz w:val="28"/>
          <w:szCs w:val="28"/>
        </w:rPr>
      </w:pPr>
    </w:p>
    <w:p w:rsidR="00DB6598" w:rsidRDefault="00DB6598" w:rsidP="002E2E53">
      <w:pPr>
        <w:jc w:val="center"/>
        <w:rPr>
          <w:b/>
          <w:bCs/>
          <w:sz w:val="28"/>
          <w:szCs w:val="28"/>
        </w:rPr>
      </w:pPr>
    </w:p>
    <w:p w:rsidR="00DB6598" w:rsidRDefault="00DB6598" w:rsidP="002E2E5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DB6598" w:rsidRDefault="00DB6598" w:rsidP="002E2E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27 от 05.03.2014г. «Об отмене постановления администрации сельского поселения Новомальтинского муниципального образования от 27.02.2014 г. №19 «О внесении изменений в постановление от 22.11.2013г. № 133 «Об установлении тарифов на холодную воду и водоотведение ООО «Утес» для с/п Утес» », в целях выявления в них положений, способствующих созданию условий для проявления коррупции</w:t>
      </w:r>
    </w:p>
    <w:p w:rsidR="00DB6598" w:rsidRDefault="00DB6598" w:rsidP="002E2E53">
      <w:pPr>
        <w:jc w:val="both"/>
        <w:rPr>
          <w:sz w:val="28"/>
          <w:szCs w:val="28"/>
        </w:rPr>
      </w:pPr>
    </w:p>
    <w:p w:rsidR="00DB6598" w:rsidRDefault="00DB6598" w:rsidP="002E2E53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«28» марта 2014г.  </w:t>
      </w:r>
    </w:p>
    <w:p w:rsidR="00DB6598" w:rsidRDefault="00DB6598" w:rsidP="002E2E53">
      <w:pPr>
        <w:ind w:firstLine="1080"/>
        <w:jc w:val="both"/>
        <w:rPr>
          <w:sz w:val="28"/>
          <w:szCs w:val="28"/>
        </w:rPr>
      </w:pPr>
    </w:p>
    <w:p w:rsidR="00DB6598" w:rsidRDefault="00DB6598" w:rsidP="002E2E53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B6598" w:rsidRDefault="00DB6598" w:rsidP="002E2E53">
      <w:pPr>
        <w:jc w:val="both"/>
        <w:rPr>
          <w:sz w:val="22"/>
          <w:szCs w:val="22"/>
        </w:rPr>
      </w:pPr>
    </w:p>
    <w:p w:rsidR="00DB6598" w:rsidRDefault="00DB6598" w:rsidP="002E2E53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B6598" w:rsidRDefault="00DB6598" w:rsidP="002E2E53">
      <w:pPr>
        <w:jc w:val="both"/>
        <w:rPr>
          <w:sz w:val="28"/>
          <w:szCs w:val="28"/>
        </w:rPr>
      </w:pPr>
    </w:p>
    <w:p w:rsidR="00DB6598" w:rsidRDefault="00DB6598" w:rsidP="002E2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DB6598" w:rsidRDefault="00DB6598" w:rsidP="002E2E53">
      <w:pPr>
        <w:jc w:val="both"/>
        <w:rPr>
          <w:sz w:val="28"/>
          <w:szCs w:val="28"/>
        </w:rPr>
      </w:pPr>
    </w:p>
    <w:p w:rsidR="00DB6598" w:rsidRDefault="00DB6598" w:rsidP="002E2E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DB6598" w:rsidRDefault="00DB6598" w:rsidP="002E2E53">
      <w:pPr>
        <w:jc w:val="both"/>
        <w:rPr>
          <w:sz w:val="28"/>
          <w:szCs w:val="28"/>
        </w:rPr>
      </w:pPr>
    </w:p>
    <w:p w:rsidR="00DB6598" w:rsidRDefault="00DB6598" w:rsidP="002E2E53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DB6598" w:rsidRDefault="00DB6598" w:rsidP="002E2E53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DB6598" w:rsidRDefault="00DB6598" w:rsidP="002E2E53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27 от 05.03.2014г. «Об отмене постановления администрации сельского поселения Новомальтинского муниципального образования от 27.02.2014 г. №19 «О внесении изменений в постановление от 22.11.2013г. № 133 «Об установлении тарифов на холодную воду и водоотведение ООО «Утес» для с/п Утес» », в целях выявления в нем положений, способствующих созданию условий для проявления коррупции.</w:t>
      </w:r>
    </w:p>
    <w:p w:rsidR="00DB6598" w:rsidRDefault="00DB6598" w:rsidP="002E2E5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DB6598" w:rsidRDefault="00DB6598" w:rsidP="002E2E53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27 от 05.03.2014г. «Об отмене постановления администрации сельского поселения Новомальтинского муниципального образования от 27.02.2014 г. №19 «О внесении изменений в постановление от 22.11.2013г. № 133 «Об установлении тарифов на холодную воду и водоотведение ООО «Утес» для с/п Утес» »,не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DB6598" w:rsidRDefault="00DB6598" w:rsidP="002E2E5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B6598" w:rsidRDefault="00DB6598" w:rsidP="002E2E53">
      <w:pPr>
        <w:jc w:val="both"/>
      </w:pPr>
    </w:p>
    <w:p w:rsidR="00DB6598" w:rsidRDefault="00DB6598" w:rsidP="002E2E5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DB6598" w:rsidRDefault="00DB6598" w:rsidP="002E2E53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DB6598" w:rsidRDefault="00DB6598" w:rsidP="002E2E53"/>
    <w:p w:rsidR="00DB6598" w:rsidRDefault="00DB6598" w:rsidP="002E2E53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B6598" w:rsidRDefault="00DB6598" w:rsidP="002E2E53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B6598" w:rsidRDefault="00DB6598" w:rsidP="002E2E53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B6598" w:rsidRDefault="00DB6598" w:rsidP="002E2E53">
      <w:pPr>
        <w:jc w:val="both"/>
      </w:pPr>
    </w:p>
    <w:p w:rsidR="00DB6598" w:rsidRDefault="00DB6598" w:rsidP="002E2E53">
      <w:bookmarkStart w:id="0" w:name="_GoBack"/>
      <w:bookmarkEnd w:id="0"/>
    </w:p>
    <w:p w:rsidR="00DB6598" w:rsidRPr="00775C83" w:rsidRDefault="00DB6598" w:rsidP="00775C83"/>
    <w:sectPr w:rsidR="00DB6598" w:rsidRPr="00775C83" w:rsidSect="002E2E5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598" w:rsidRDefault="00DB6598" w:rsidP="00741FE6">
      <w:r>
        <w:separator/>
      </w:r>
    </w:p>
  </w:endnote>
  <w:endnote w:type="continuationSeparator" w:id="1">
    <w:p w:rsidR="00DB6598" w:rsidRDefault="00DB6598" w:rsidP="00741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598" w:rsidRDefault="00DB6598" w:rsidP="00741FE6">
      <w:r>
        <w:separator/>
      </w:r>
    </w:p>
  </w:footnote>
  <w:footnote w:type="continuationSeparator" w:id="1">
    <w:p w:rsidR="00DB6598" w:rsidRDefault="00DB6598" w:rsidP="00741F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2DB2"/>
    <w:rsid w:val="000345CF"/>
    <w:rsid w:val="000D1263"/>
    <w:rsid w:val="002E0967"/>
    <w:rsid w:val="002E2E53"/>
    <w:rsid w:val="00376637"/>
    <w:rsid w:val="00391087"/>
    <w:rsid w:val="004020E4"/>
    <w:rsid w:val="0064288E"/>
    <w:rsid w:val="00695CC4"/>
    <w:rsid w:val="00741FE6"/>
    <w:rsid w:val="00775C83"/>
    <w:rsid w:val="0082080B"/>
    <w:rsid w:val="00826006"/>
    <w:rsid w:val="0094094D"/>
    <w:rsid w:val="00B27195"/>
    <w:rsid w:val="00DB6598"/>
    <w:rsid w:val="00F72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94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1FE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41FE6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741FE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41FE6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93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91</TotalTime>
  <Pages>16</Pages>
  <Words>3025</Words>
  <Characters>17248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6</cp:revision>
  <cp:lastPrinted>2014-06-02T06:21:00Z</cp:lastPrinted>
  <dcterms:created xsi:type="dcterms:W3CDTF">2014-06-02T01:15:00Z</dcterms:created>
  <dcterms:modified xsi:type="dcterms:W3CDTF">2014-06-02T06:24:00Z</dcterms:modified>
</cp:coreProperties>
</file>