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AB9" w:rsidRDefault="00E83AB9"/>
    <w:p w:rsidR="00E83AB9" w:rsidRPr="00F304A5" w:rsidRDefault="00E83AB9" w:rsidP="0032627E">
      <w:pPr>
        <w:jc w:val="center"/>
        <w:rPr>
          <w:b/>
          <w:bCs/>
        </w:rPr>
      </w:pPr>
      <w:r w:rsidRPr="00F304A5">
        <w:rPr>
          <w:b/>
          <w:bCs/>
        </w:rPr>
        <w:t>Российская Федерация</w:t>
      </w:r>
    </w:p>
    <w:p w:rsidR="00E83AB9" w:rsidRPr="00F304A5" w:rsidRDefault="00E83AB9" w:rsidP="0032627E">
      <w:pPr>
        <w:pStyle w:val="a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04A5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E83AB9" w:rsidRPr="00F304A5" w:rsidRDefault="00E83AB9" w:rsidP="0032627E">
      <w:pPr>
        <w:pStyle w:val="a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04A5">
        <w:rPr>
          <w:rFonts w:ascii="Times New Roman" w:hAnsi="Times New Roman" w:cs="Times New Roman"/>
          <w:b/>
          <w:bCs/>
          <w:sz w:val="28"/>
          <w:szCs w:val="28"/>
        </w:rPr>
        <w:t>Усольское районное муниципальное образование</w:t>
      </w:r>
    </w:p>
    <w:p w:rsidR="00E83AB9" w:rsidRPr="00F304A5" w:rsidRDefault="00E83AB9" w:rsidP="0032627E">
      <w:pPr>
        <w:pStyle w:val="a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04A5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E83AB9" w:rsidRPr="00F304A5" w:rsidRDefault="00E83AB9" w:rsidP="0032627E">
      <w:pPr>
        <w:pStyle w:val="a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04A5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E83AB9" w:rsidRPr="00F304A5" w:rsidRDefault="00E83AB9" w:rsidP="0032627E">
      <w:pPr>
        <w:pStyle w:val="a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04A5">
        <w:rPr>
          <w:rFonts w:ascii="Times New Roman" w:hAnsi="Times New Roman" w:cs="Times New Roman"/>
          <w:b/>
          <w:bCs/>
          <w:sz w:val="28"/>
          <w:szCs w:val="28"/>
        </w:rPr>
        <w:t>Новомальтинского муниципального образования</w:t>
      </w:r>
    </w:p>
    <w:p w:rsidR="00E83AB9" w:rsidRPr="00F304A5" w:rsidRDefault="00E83AB9" w:rsidP="0032627E">
      <w:pPr>
        <w:pStyle w:val="a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3AB9" w:rsidRPr="00F304A5" w:rsidRDefault="00E83AB9" w:rsidP="0032627E">
      <w:pPr>
        <w:pStyle w:val="a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04A5">
        <w:rPr>
          <w:rFonts w:ascii="Times New Roman" w:hAnsi="Times New Roman" w:cs="Times New Roman"/>
          <w:b/>
          <w:bCs/>
          <w:sz w:val="28"/>
          <w:szCs w:val="28"/>
        </w:rPr>
        <w:t xml:space="preserve">П О С Т А Н О В Л Е Н И Е </w:t>
      </w:r>
    </w:p>
    <w:p w:rsidR="00E83AB9" w:rsidRPr="00F304A5" w:rsidRDefault="00E83AB9" w:rsidP="0032627E">
      <w:pPr>
        <w:pStyle w:val="a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3AB9" w:rsidRPr="00F304A5" w:rsidRDefault="00E83AB9" w:rsidP="0032627E">
      <w:pPr>
        <w:pStyle w:val="a1"/>
        <w:jc w:val="center"/>
        <w:rPr>
          <w:rFonts w:ascii="Times New Roman" w:hAnsi="Times New Roman" w:cs="Times New Roman"/>
          <w:sz w:val="28"/>
          <w:szCs w:val="28"/>
        </w:rPr>
      </w:pPr>
      <w:r w:rsidRPr="00F304A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F304A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F304A5">
        <w:rPr>
          <w:rFonts w:ascii="Times New Roman" w:hAnsi="Times New Roman" w:cs="Times New Roman"/>
          <w:sz w:val="28"/>
          <w:szCs w:val="28"/>
        </w:rPr>
        <w:t>.2014 г.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149</w:t>
      </w:r>
      <w:r w:rsidRPr="00F304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AB9" w:rsidRPr="00F304A5" w:rsidRDefault="00E83AB9" w:rsidP="0032627E">
      <w:pPr>
        <w:pStyle w:val="a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04A5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</w:p>
    <w:p w:rsidR="00E83AB9" w:rsidRPr="00F304A5" w:rsidRDefault="00E83AB9" w:rsidP="0032627E">
      <w:pPr>
        <w:jc w:val="center"/>
        <w:rPr>
          <w:b/>
          <w:bCs/>
        </w:rPr>
      </w:pPr>
      <w:r w:rsidRPr="00F304A5">
        <w:rPr>
          <w:b/>
          <w:bCs/>
        </w:rPr>
        <w:t>О наделении полномочий</w:t>
      </w:r>
      <w:r w:rsidRPr="00F304A5">
        <w:t xml:space="preserve"> </w:t>
      </w:r>
      <w:r w:rsidRPr="00F304A5">
        <w:rPr>
          <w:b/>
          <w:bCs/>
        </w:rPr>
        <w:t>должностных лиц</w:t>
      </w:r>
      <w:r>
        <w:t xml:space="preserve"> </w:t>
      </w:r>
      <w:r w:rsidRPr="00F304A5">
        <w:rPr>
          <w:b/>
          <w:bCs/>
        </w:rPr>
        <w:t>составлять протоколы об административных правонарушениях</w:t>
      </w:r>
    </w:p>
    <w:p w:rsidR="00E83AB9" w:rsidRPr="00F304A5" w:rsidRDefault="00E83AB9" w:rsidP="0032627E">
      <w:pPr>
        <w:jc w:val="center"/>
        <w:rPr>
          <w:b/>
          <w:bCs/>
        </w:rPr>
      </w:pPr>
    </w:p>
    <w:p w:rsidR="00E83AB9" w:rsidRPr="00F304A5" w:rsidRDefault="00E83AB9" w:rsidP="00AB5A79">
      <w:pPr>
        <w:pStyle w:val="a1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04A5">
        <w:rPr>
          <w:rFonts w:ascii="Times New Roman" w:hAnsi="Times New Roman" w:cs="Times New Roman"/>
          <w:color w:val="000000"/>
          <w:sz w:val="28"/>
          <w:szCs w:val="28"/>
        </w:rPr>
        <w:t>В связи с внесенными изменениями  в закон Иркутской области от 04.04.</w:t>
      </w:r>
      <w:r w:rsidRPr="00F304A5">
        <w:rPr>
          <w:rFonts w:ascii="Times New Roman" w:hAnsi="Times New Roman" w:cs="Times New Roman"/>
          <w:sz w:val="28"/>
          <w:szCs w:val="28"/>
        </w:rPr>
        <w:t xml:space="preserve">2014 г. № 37-ОЗ «О наделении органов местного самоуправления </w:t>
      </w:r>
      <w:r w:rsidRPr="00F304A5">
        <w:rPr>
          <w:rFonts w:ascii="Times New Roman" w:hAnsi="Times New Roman" w:cs="Times New Roman"/>
          <w:color w:val="000000"/>
          <w:sz w:val="28"/>
          <w:szCs w:val="28"/>
        </w:rPr>
        <w:t>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в Иркутской области об административной ответственности»</w:t>
      </w:r>
      <w:r w:rsidRPr="00F304A5">
        <w:rPr>
          <w:rFonts w:ascii="Times New Roman" w:hAnsi="Times New Roman" w:cs="Times New Roman"/>
          <w:vanish/>
          <w:color w:val="000000"/>
          <w:sz w:val="28"/>
          <w:szCs w:val="28"/>
        </w:rPr>
        <w:t xml:space="preserve"> предусмотренных отдельными  правонарушениях правления, у4полномоченных состовлять __________________________________________</w:t>
      </w:r>
      <w:r w:rsidRPr="00F304A5">
        <w:rPr>
          <w:rFonts w:ascii="Times New Roman" w:hAnsi="Times New Roman" w:cs="Times New Roman"/>
          <w:color w:val="000000"/>
          <w:sz w:val="28"/>
          <w:szCs w:val="28"/>
        </w:rPr>
        <w:t xml:space="preserve"> законом Иркутской области от 27.10.2014 г.  № 122-ОЗ О внесении изменений в Закон Иркутской области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в Иркутской области об административной ответственности</w:t>
      </w:r>
      <w:r w:rsidRPr="00F304A5">
        <w:rPr>
          <w:rFonts w:ascii="Times New Roman" w:hAnsi="Times New Roman" w:cs="Times New Roman"/>
          <w:vanish/>
          <w:color w:val="000000"/>
          <w:sz w:val="28"/>
          <w:szCs w:val="28"/>
        </w:rPr>
        <w:t xml:space="preserve"> предусмотренных отдельными  правонарушениях правления, у4полномоченных состовлять __________________________________________</w:t>
      </w:r>
      <w:r w:rsidRPr="00F304A5">
        <w:rPr>
          <w:rFonts w:ascii="Times New Roman" w:hAnsi="Times New Roman" w:cs="Times New Roman"/>
          <w:sz w:val="28"/>
          <w:szCs w:val="28"/>
        </w:rPr>
        <w:t xml:space="preserve">, руководствуясь ст.ст. 23, 46 </w:t>
      </w:r>
      <w:r w:rsidRPr="00F304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04A5">
        <w:rPr>
          <w:rFonts w:ascii="Times New Roman" w:hAnsi="Times New Roman" w:cs="Times New Roman"/>
          <w:sz w:val="28"/>
          <w:szCs w:val="28"/>
        </w:rPr>
        <w:t>Устава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  <w:r w:rsidRPr="00F304A5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E83AB9" w:rsidRDefault="00E83AB9" w:rsidP="0032627E">
      <w:pPr>
        <w:pStyle w:val="BodyTex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1.Назначить уполномоченных</w:t>
      </w:r>
      <w:r w:rsidRPr="00F304A5">
        <w:rPr>
          <w:rFonts w:ascii="Times New Roman" w:hAnsi="Times New Roman" w:cs="Times New Roman"/>
          <w:sz w:val="28"/>
          <w:szCs w:val="28"/>
        </w:rPr>
        <w:t xml:space="preserve"> по составлению протоколов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, следующих должностных лиц:</w:t>
      </w:r>
    </w:p>
    <w:p w:rsidR="00E83AB9" w:rsidRDefault="00E83AB9" w:rsidP="0032627E">
      <w:pPr>
        <w:pStyle w:val="BodyTex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304A5">
        <w:rPr>
          <w:rFonts w:ascii="Times New Roman" w:hAnsi="Times New Roman" w:cs="Times New Roman"/>
          <w:sz w:val="28"/>
          <w:szCs w:val="28"/>
        </w:rPr>
        <w:t xml:space="preserve"> ведущего специалиста по ЖКХ и благоустройству – Маркову Татьяну Викторовну;</w:t>
      </w:r>
    </w:p>
    <w:p w:rsidR="00E83AB9" w:rsidRPr="00F304A5" w:rsidRDefault="00E83AB9" w:rsidP="0032627E">
      <w:pPr>
        <w:pStyle w:val="BodyTex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специалиста по правовым вопросам – Разнобарскую Ольгу Александровну;</w:t>
      </w:r>
    </w:p>
    <w:p w:rsidR="00E83AB9" w:rsidRPr="00F304A5" w:rsidRDefault="00E83AB9" w:rsidP="00AB5A79">
      <w:pPr>
        <w:pStyle w:val="BodyText"/>
        <w:ind w:firstLine="708"/>
        <w:rPr>
          <w:rFonts w:ascii="Times New Roman" w:hAnsi="Times New Roman" w:cs="Times New Roman"/>
          <w:sz w:val="28"/>
          <w:szCs w:val="28"/>
        </w:rPr>
      </w:pPr>
      <w:r w:rsidRPr="00F304A5">
        <w:rPr>
          <w:rFonts w:ascii="Times New Roman" w:hAnsi="Times New Roman" w:cs="Times New Roman"/>
          <w:sz w:val="28"/>
          <w:szCs w:val="28"/>
        </w:rPr>
        <w:t>2.Ведущему специалисту администрации по организационной работе (Храмовой С.Н.):</w:t>
      </w:r>
    </w:p>
    <w:p w:rsidR="00E83AB9" w:rsidRPr="00F304A5" w:rsidRDefault="00E83AB9" w:rsidP="00AB5A79">
      <w:pPr>
        <w:pStyle w:val="BodyText"/>
        <w:ind w:firstLine="708"/>
        <w:rPr>
          <w:rFonts w:ascii="Times New Roman" w:hAnsi="Times New Roman" w:cs="Times New Roman"/>
          <w:sz w:val="28"/>
          <w:szCs w:val="28"/>
        </w:rPr>
      </w:pPr>
      <w:r w:rsidRPr="00F304A5">
        <w:rPr>
          <w:rFonts w:ascii="Times New Roman" w:hAnsi="Times New Roman" w:cs="Times New Roman"/>
          <w:sz w:val="28"/>
          <w:szCs w:val="28"/>
        </w:rPr>
        <w:t xml:space="preserve">- ознакомить </w:t>
      </w:r>
      <w:r>
        <w:rPr>
          <w:rFonts w:ascii="Times New Roman" w:hAnsi="Times New Roman" w:cs="Times New Roman"/>
          <w:sz w:val="28"/>
          <w:szCs w:val="28"/>
        </w:rPr>
        <w:t>уполномоченных специалистов</w:t>
      </w:r>
      <w:r w:rsidRPr="00F304A5">
        <w:rPr>
          <w:rFonts w:ascii="Times New Roman" w:hAnsi="Times New Roman" w:cs="Times New Roman"/>
          <w:sz w:val="28"/>
          <w:szCs w:val="28"/>
        </w:rPr>
        <w:t xml:space="preserve"> с настоящим постановлением под роспись.</w:t>
      </w:r>
    </w:p>
    <w:p w:rsidR="00E83AB9" w:rsidRPr="00F304A5" w:rsidRDefault="00E83AB9" w:rsidP="00AB5A79">
      <w:pPr>
        <w:pStyle w:val="BodyText"/>
        <w:ind w:firstLine="708"/>
        <w:rPr>
          <w:rFonts w:ascii="Times New Roman" w:hAnsi="Times New Roman" w:cs="Times New Roman"/>
          <w:sz w:val="28"/>
          <w:szCs w:val="28"/>
        </w:rPr>
      </w:pPr>
      <w:r w:rsidRPr="00F304A5">
        <w:rPr>
          <w:rFonts w:ascii="Times New Roman" w:hAnsi="Times New Roman" w:cs="Times New Roman"/>
          <w:sz w:val="28"/>
          <w:szCs w:val="28"/>
        </w:rPr>
        <w:t>- опубликовать настоящее постановление в газете «Новости Новомальтинского муниципального образования», и разместить настоящее постановление в сети Интернет.</w:t>
      </w: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  <w:r w:rsidRPr="00F304A5">
        <w:rPr>
          <w:rFonts w:ascii="Times New Roman" w:hAnsi="Times New Roman" w:cs="Times New Roman"/>
          <w:sz w:val="28"/>
          <w:szCs w:val="28"/>
        </w:rPr>
        <w:tab/>
        <w:t>3.Контроль за выполнением настоящего постановления оставляю за собой.</w:t>
      </w: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  <w:r w:rsidRPr="00F304A5">
        <w:rPr>
          <w:rFonts w:ascii="Times New Roman" w:hAnsi="Times New Roman" w:cs="Times New Roman"/>
          <w:sz w:val="28"/>
          <w:szCs w:val="28"/>
        </w:rPr>
        <w:tab/>
      </w: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  <w:r w:rsidRPr="00F304A5">
        <w:rPr>
          <w:rFonts w:ascii="Times New Roman" w:hAnsi="Times New Roman" w:cs="Times New Roman"/>
          <w:sz w:val="28"/>
          <w:szCs w:val="28"/>
        </w:rPr>
        <w:t>4.Настоящее постановление вступает в силу через десять календарных дней после дня его официального опубликования.</w:t>
      </w: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  <w:r w:rsidRPr="00F304A5"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  <w:r w:rsidRPr="00F304A5">
        <w:rPr>
          <w:rFonts w:ascii="Times New Roman" w:hAnsi="Times New Roman" w:cs="Times New Roman"/>
          <w:sz w:val="28"/>
          <w:szCs w:val="28"/>
        </w:rPr>
        <w:t xml:space="preserve">поселения Новомальтинского </w:t>
      </w: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  <w:r w:rsidRPr="00F304A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F304A5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Ю.В.Нефедьев</w:t>
      </w:r>
    </w:p>
    <w:p w:rsidR="00E83AB9" w:rsidRPr="00F304A5" w:rsidRDefault="00E83AB9" w:rsidP="0032627E">
      <w:pPr>
        <w:pStyle w:val="a1"/>
        <w:jc w:val="both"/>
        <w:rPr>
          <w:rFonts w:ascii="Times New Roman" w:hAnsi="Times New Roman" w:cs="Times New Roman"/>
          <w:sz w:val="28"/>
          <w:szCs w:val="28"/>
        </w:rPr>
      </w:pPr>
    </w:p>
    <w:p w:rsidR="00E83AB9" w:rsidRPr="00F304A5" w:rsidRDefault="00E83AB9" w:rsidP="007F3A04">
      <w:pPr>
        <w:tabs>
          <w:tab w:val="left" w:pos="7140"/>
        </w:tabs>
      </w:pPr>
    </w:p>
    <w:sectPr w:rsidR="00E83AB9" w:rsidRPr="00F304A5" w:rsidSect="0000108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4AD5"/>
    <w:rsid w:val="0000108A"/>
    <w:rsid w:val="000141E1"/>
    <w:rsid w:val="00062367"/>
    <w:rsid w:val="00093DC5"/>
    <w:rsid w:val="001658CB"/>
    <w:rsid w:val="002A6164"/>
    <w:rsid w:val="002E0967"/>
    <w:rsid w:val="0032627E"/>
    <w:rsid w:val="003402E8"/>
    <w:rsid w:val="003C21EF"/>
    <w:rsid w:val="003D6E8A"/>
    <w:rsid w:val="004004A7"/>
    <w:rsid w:val="004D0D05"/>
    <w:rsid w:val="004F2C0A"/>
    <w:rsid w:val="005B4BA3"/>
    <w:rsid w:val="006030BF"/>
    <w:rsid w:val="00614AD5"/>
    <w:rsid w:val="006164D8"/>
    <w:rsid w:val="0064288E"/>
    <w:rsid w:val="00695CC4"/>
    <w:rsid w:val="0069658E"/>
    <w:rsid w:val="007C750C"/>
    <w:rsid w:val="007F39EE"/>
    <w:rsid w:val="007F3A04"/>
    <w:rsid w:val="00811F1E"/>
    <w:rsid w:val="008346BE"/>
    <w:rsid w:val="00886452"/>
    <w:rsid w:val="008C79B8"/>
    <w:rsid w:val="008E3281"/>
    <w:rsid w:val="009332B9"/>
    <w:rsid w:val="009B090F"/>
    <w:rsid w:val="009B4F63"/>
    <w:rsid w:val="009B6F13"/>
    <w:rsid w:val="00A10092"/>
    <w:rsid w:val="00A3645E"/>
    <w:rsid w:val="00A52FA3"/>
    <w:rsid w:val="00A73DA6"/>
    <w:rsid w:val="00AA63C3"/>
    <w:rsid w:val="00AB5A79"/>
    <w:rsid w:val="00B674FE"/>
    <w:rsid w:val="00B93848"/>
    <w:rsid w:val="00C37C94"/>
    <w:rsid w:val="00C4604B"/>
    <w:rsid w:val="00C93BA9"/>
    <w:rsid w:val="00CC01DF"/>
    <w:rsid w:val="00D263BA"/>
    <w:rsid w:val="00DC694D"/>
    <w:rsid w:val="00E83AB9"/>
    <w:rsid w:val="00F304A5"/>
    <w:rsid w:val="00F47A60"/>
    <w:rsid w:val="00F525CB"/>
    <w:rsid w:val="00F76B26"/>
    <w:rsid w:val="00FA65F9"/>
    <w:rsid w:val="00FA7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4A7"/>
    <w:rPr>
      <w:rFonts w:ascii="Times New Roman" w:eastAsia="Times New Roman" w:hAnsi="Times New Roman"/>
      <w:color w:val="000000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Знак1 Знак"/>
    <w:basedOn w:val="Normal"/>
    <w:uiPriority w:val="99"/>
    <w:rsid w:val="0069658E"/>
    <w:pPr>
      <w:spacing w:after="160" w:line="240" w:lineRule="exact"/>
    </w:pPr>
    <w:rPr>
      <w:rFonts w:ascii="Verdana" w:eastAsia="Calibri" w:hAnsi="Verdana" w:cs="Verdana"/>
      <w:color w:val="auto"/>
      <w:sz w:val="20"/>
      <w:szCs w:val="20"/>
      <w:lang w:val="en-US" w:eastAsia="en-US"/>
    </w:rPr>
  </w:style>
  <w:style w:type="character" w:customStyle="1" w:styleId="a">
    <w:name w:val="Цветовое выделение"/>
    <w:uiPriority w:val="99"/>
    <w:rsid w:val="007F3A04"/>
    <w:rPr>
      <w:b/>
      <w:bCs/>
      <w:color w:val="auto"/>
    </w:rPr>
  </w:style>
  <w:style w:type="character" w:customStyle="1" w:styleId="a0">
    <w:name w:val="Гипертекстовая ссылка"/>
    <w:basedOn w:val="a"/>
    <w:uiPriority w:val="99"/>
    <w:rsid w:val="007F3A04"/>
  </w:style>
  <w:style w:type="paragraph" w:customStyle="1" w:styleId="11">
    <w:name w:val="Знак1 Знак1"/>
    <w:basedOn w:val="Normal"/>
    <w:uiPriority w:val="99"/>
    <w:rsid w:val="007F3A04"/>
    <w:pPr>
      <w:spacing w:after="160" w:line="240" w:lineRule="exact"/>
    </w:pPr>
    <w:rPr>
      <w:rFonts w:ascii="Verdana" w:eastAsia="Calibri" w:hAnsi="Verdana" w:cs="Verdana"/>
      <w:color w:val="auto"/>
      <w:sz w:val="20"/>
      <w:szCs w:val="20"/>
      <w:lang w:val="en-US" w:eastAsia="en-US"/>
    </w:rPr>
  </w:style>
  <w:style w:type="paragraph" w:customStyle="1" w:styleId="8">
    <w:name w:val="Знак Знак8"/>
    <w:basedOn w:val="Normal"/>
    <w:uiPriority w:val="99"/>
    <w:rsid w:val="0032627E"/>
    <w:pPr>
      <w:spacing w:after="160" w:line="240" w:lineRule="exact"/>
    </w:pPr>
    <w:rPr>
      <w:rFonts w:ascii="Verdana" w:eastAsia="Calibri" w:hAnsi="Verdana" w:cs="Verdana"/>
      <w:color w:val="auto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2627E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Calibri" w:hAnsi="Arial" w:cs="Arial"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color w:val="000000"/>
      <w:sz w:val="28"/>
      <w:szCs w:val="28"/>
    </w:rPr>
  </w:style>
  <w:style w:type="paragraph" w:customStyle="1" w:styleId="a1">
    <w:name w:val="Без интервала"/>
    <w:link w:val="a2"/>
    <w:uiPriority w:val="99"/>
    <w:rsid w:val="0032627E"/>
    <w:pPr>
      <w:widowControl w:val="0"/>
      <w:suppressAutoHyphens/>
    </w:pPr>
    <w:rPr>
      <w:rFonts w:eastAsia="Times New Roman" w:cs="Calibri"/>
      <w:kern w:val="2"/>
      <w:sz w:val="24"/>
      <w:szCs w:val="24"/>
    </w:rPr>
  </w:style>
  <w:style w:type="character" w:customStyle="1" w:styleId="a2">
    <w:name w:val="Без интервала Знак"/>
    <w:link w:val="a1"/>
    <w:uiPriority w:val="99"/>
    <w:locked/>
    <w:rsid w:val="0032627E"/>
    <w:rPr>
      <w:rFonts w:eastAsia="Times New Roman"/>
      <w:kern w:val="2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06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219</TotalTime>
  <Pages>2</Pages>
  <Words>386</Words>
  <Characters>2204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пользователь</cp:lastModifiedBy>
  <cp:revision>26</cp:revision>
  <cp:lastPrinted>2014-12-09T07:03:00Z</cp:lastPrinted>
  <dcterms:created xsi:type="dcterms:W3CDTF">2013-11-27T05:59:00Z</dcterms:created>
  <dcterms:modified xsi:type="dcterms:W3CDTF">2014-12-09T07:05:00Z</dcterms:modified>
</cp:coreProperties>
</file>