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D71" w:rsidRDefault="00291D71" w:rsidP="007942E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ЗАКЛЮЧЕНИЕ</w:t>
      </w:r>
    </w:p>
    <w:p w:rsidR="00291D71" w:rsidRDefault="00291D71" w:rsidP="007942E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проведения экспертизы Постановления главы сельского поселения Новомальтинского  муниципального образования № 32 от 02.04.2014г. «О внесении изменений в Постановление администрации сельского поселения Новомальтинского муниципального образования от 02.02.2011 г. № 10 «О формировании состава Административного совета сельского поселения Новомальтинского муниципального образования», в целях выявления в них положений, способствующих созданию условий для проявления коррупции</w:t>
      </w:r>
    </w:p>
    <w:p w:rsidR="00291D71" w:rsidRDefault="00291D71" w:rsidP="007942E8">
      <w:pPr>
        <w:jc w:val="both"/>
        <w:rPr>
          <w:sz w:val="28"/>
          <w:szCs w:val="28"/>
        </w:rPr>
      </w:pPr>
    </w:p>
    <w:p w:rsidR="00291D71" w:rsidRDefault="00291D71" w:rsidP="007942E8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«30» апреля 2014г.  </w:t>
      </w:r>
    </w:p>
    <w:p w:rsidR="00291D71" w:rsidRDefault="00291D71" w:rsidP="007942E8">
      <w:pPr>
        <w:ind w:firstLine="1080"/>
        <w:jc w:val="both"/>
        <w:rPr>
          <w:sz w:val="28"/>
          <w:szCs w:val="28"/>
        </w:rPr>
      </w:pPr>
    </w:p>
    <w:p w:rsidR="00291D71" w:rsidRDefault="00291D71" w:rsidP="007942E8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291D71" w:rsidRDefault="00291D71" w:rsidP="007942E8">
      <w:pPr>
        <w:jc w:val="both"/>
        <w:rPr>
          <w:sz w:val="22"/>
          <w:szCs w:val="22"/>
        </w:rPr>
      </w:pPr>
    </w:p>
    <w:p w:rsidR="00291D71" w:rsidRDefault="00291D71" w:rsidP="007942E8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291D71" w:rsidRDefault="00291D71" w:rsidP="007942E8">
      <w:pPr>
        <w:jc w:val="both"/>
        <w:rPr>
          <w:sz w:val="28"/>
          <w:szCs w:val="28"/>
        </w:rPr>
      </w:pPr>
    </w:p>
    <w:p w:rsidR="00291D71" w:rsidRDefault="00291D71" w:rsidP="007942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Номер экспертизы : № </w:t>
      </w:r>
    </w:p>
    <w:p w:rsidR="00291D71" w:rsidRDefault="00291D71" w:rsidP="007942E8">
      <w:pPr>
        <w:jc w:val="both"/>
        <w:rPr>
          <w:sz w:val="28"/>
          <w:szCs w:val="28"/>
        </w:rPr>
      </w:pPr>
    </w:p>
    <w:p w:rsidR="00291D71" w:rsidRDefault="00291D71" w:rsidP="007942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Распоряжение главы сельского поселения Новомальтинского муниципального образования № 25 «а» от 21.03.2011 г. распоряжение главы </w:t>
      </w:r>
    </w:p>
    <w:p w:rsidR="00291D71" w:rsidRDefault="00291D71" w:rsidP="007942E8">
      <w:pPr>
        <w:jc w:val="both"/>
        <w:rPr>
          <w:sz w:val="28"/>
          <w:szCs w:val="28"/>
        </w:rPr>
      </w:pPr>
    </w:p>
    <w:p w:rsidR="00291D71" w:rsidRDefault="00291D71" w:rsidP="007942E8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вопросам.</w:t>
      </w:r>
    </w:p>
    <w:p w:rsidR="00291D71" w:rsidRDefault="00291D71" w:rsidP="007942E8">
      <w:pPr>
        <w:ind w:firstLine="1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</w:p>
    <w:p w:rsidR="00291D71" w:rsidRDefault="00291D71" w:rsidP="007942E8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Постановления главы сельского поселения Новомальтинского  муниципального образования № 32 от 02.04.2014г. «О внесении изменений в Постановление администрации сельского поселения Новомальтинского муниципального образования от 02.02.2011 г. № 10 «О формировании состава Административного совета сельского поселения Новомальтинского муниципального образования»,в целях выявления в нем положений, способствующих созданию условий для проявления коррупции.</w:t>
      </w:r>
    </w:p>
    <w:p w:rsidR="00291D71" w:rsidRDefault="00291D71" w:rsidP="007942E8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представленном</w:t>
      </w:r>
    </w:p>
    <w:p w:rsidR="00291D71" w:rsidRDefault="00291D71" w:rsidP="007942E8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Постановления главы сельского поселения Новомальтинского  муниципального образования № 32 от 02.04.2014г. «О внесении изменений в Постановление администрации сельского поселения Новомальтинского муниципального образования от 02.02.2011 г. № 10 «О формировании состава Административного совета сельского поселения Новомальтинского муниципального образования», не выявлены коррупционные факторы и проявления коррупциогености, а также положения, способствующие созданию условий для проявления коррупции.</w:t>
      </w:r>
    </w:p>
    <w:p w:rsidR="00291D71" w:rsidRDefault="00291D71" w:rsidP="007942E8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291D71" w:rsidRDefault="00291D71" w:rsidP="007942E8">
      <w:pPr>
        <w:jc w:val="both"/>
      </w:pPr>
    </w:p>
    <w:p w:rsidR="00291D71" w:rsidRDefault="00291D71" w:rsidP="007942E8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Председатель:                _________________               Нефедьев Ю.В.</w:t>
      </w:r>
    </w:p>
    <w:p w:rsidR="00291D71" w:rsidRDefault="00291D71" w:rsidP="007942E8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              Шилова К.С.</w:t>
      </w:r>
    </w:p>
    <w:p w:rsidR="00291D71" w:rsidRDefault="00291D71" w:rsidP="007942E8"/>
    <w:p w:rsidR="00291D71" w:rsidRDefault="00291D71" w:rsidP="007942E8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291D71" w:rsidRDefault="00291D71" w:rsidP="007942E8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Колесникова</w:t>
      </w:r>
    </w:p>
    <w:p w:rsidR="00291D71" w:rsidRDefault="00291D71" w:rsidP="007942E8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291D71" w:rsidRDefault="00291D71" w:rsidP="007942E8">
      <w:pPr>
        <w:jc w:val="both"/>
      </w:pPr>
    </w:p>
    <w:p w:rsidR="00291D71" w:rsidRDefault="00291D71" w:rsidP="007942E8"/>
    <w:p w:rsidR="00291D71" w:rsidRDefault="00291D71" w:rsidP="007942E8"/>
    <w:p w:rsidR="00291D71" w:rsidRDefault="00291D71" w:rsidP="007942E8"/>
    <w:p w:rsidR="00291D71" w:rsidRDefault="00291D71" w:rsidP="007942E8"/>
    <w:p w:rsidR="00291D71" w:rsidRDefault="00291D71" w:rsidP="007942E8"/>
    <w:p w:rsidR="00291D71" w:rsidRDefault="00291D71" w:rsidP="007942E8"/>
    <w:p w:rsidR="00291D71" w:rsidRDefault="00291D71" w:rsidP="007942E8"/>
    <w:p w:rsidR="00291D71" w:rsidRDefault="00291D71" w:rsidP="007942E8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 w:rsidP="007942E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ЗАКЛЮЧЕНИЕ</w:t>
      </w:r>
    </w:p>
    <w:p w:rsidR="00291D71" w:rsidRDefault="00291D71" w:rsidP="007942E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проведения экспертизы Постановления главы сельского поселения Новомальтинского  муниципального образования № 33 от 07.04.2014г. «О мерах по предупреждению пожаров в организации их тушения в весенне-летний пожароопасный период 2014 года», в целях выявления в них положений, способствующих созданию условий для проявления коррупции</w:t>
      </w:r>
    </w:p>
    <w:p w:rsidR="00291D71" w:rsidRDefault="00291D71" w:rsidP="007942E8">
      <w:pPr>
        <w:jc w:val="both"/>
        <w:rPr>
          <w:sz w:val="28"/>
          <w:szCs w:val="28"/>
        </w:rPr>
      </w:pPr>
    </w:p>
    <w:p w:rsidR="00291D71" w:rsidRDefault="00291D71" w:rsidP="007942E8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«30» апреля 2014г.  </w:t>
      </w:r>
    </w:p>
    <w:p w:rsidR="00291D71" w:rsidRDefault="00291D71" w:rsidP="007942E8">
      <w:pPr>
        <w:ind w:firstLine="1080"/>
        <w:jc w:val="both"/>
        <w:rPr>
          <w:sz w:val="28"/>
          <w:szCs w:val="28"/>
        </w:rPr>
      </w:pPr>
    </w:p>
    <w:p w:rsidR="00291D71" w:rsidRDefault="00291D71" w:rsidP="007942E8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291D71" w:rsidRDefault="00291D71" w:rsidP="007942E8">
      <w:pPr>
        <w:jc w:val="both"/>
        <w:rPr>
          <w:sz w:val="22"/>
          <w:szCs w:val="22"/>
        </w:rPr>
      </w:pPr>
    </w:p>
    <w:p w:rsidR="00291D71" w:rsidRDefault="00291D71" w:rsidP="007942E8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291D71" w:rsidRDefault="00291D71" w:rsidP="007942E8">
      <w:pPr>
        <w:jc w:val="both"/>
        <w:rPr>
          <w:sz w:val="28"/>
          <w:szCs w:val="28"/>
        </w:rPr>
      </w:pPr>
    </w:p>
    <w:p w:rsidR="00291D71" w:rsidRDefault="00291D71" w:rsidP="007942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Номер экспертизы : № </w:t>
      </w:r>
    </w:p>
    <w:p w:rsidR="00291D71" w:rsidRDefault="00291D71" w:rsidP="007942E8">
      <w:pPr>
        <w:jc w:val="both"/>
        <w:rPr>
          <w:sz w:val="28"/>
          <w:szCs w:val="28"/>
        </w:rPr>
      </w:pPr>
    </w:p>
    <w:p w:rsidR="00291D71" w:rsidRDefault="00291D71" w:rsidP="007942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Распоряжение главы сельского поселения Новомальтинского муниципального образования № 25 «а» от 21.03.2011 г. распоряжение главы </w:t>
      </w:r>
    </w:p>
    <w:p w:rsidR="00291D71" w:rsidRDefault="00291D71" w:rsidP="007942E8">
      <w:pPr>
        <w:jc w:val="both"/>
        <w:rPr>
          <w:sz w:val="28"/>
          <w:szCs w:val="28"/>
        </w:rPr>
      </w:pPr>
    </w:p>
    <w:p w:rsidR="00291D71" w:rsidRDefault="00291D71" w:rsidP="007942E8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вопросам.</w:t>
      </w:r>
    </w:p>
    <w:p w:rsidR="00291D71" w:rsidRDefault="00291D71" w:rsidP="007942E8">
      <w:pPr>
        <w:ind w:firstLine="1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</w:p>
    <w:p w:rsidR="00291D71" w:rsidRDefault="00291D71" w:rsidP="007942E8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Постановления главы сельского поселения Новомальтинского  муниципального образования № 33 от 07.04.2014г. «О мерах по предупреждению пожаров в организации их тушения в весенне-летний пожароопасный период 2014 года», в целях выявления в нем положений, способствующих созданию условий для проявления коррупции.</w:t>
      </w:r>
    </w:p>
    <w:p w:rsidR="00291D71" w:rsidRDefault="00291D71" w:rsidP="007942E8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представленном</w:t>
      </w:r>
    </w:p>
    <w:p w:rsidR="00291D71" w:rsidRDefault="00291D71" w:rsidP="007942E8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Постановления главы сельского поселения Новомальтинского  муниципального образования № 33 от 07.04.2014г. «О мерах по предупреждению пожаров в организации их тушения в весенне-летний пожароопасный период 2014 года», не выявлены коррупционные факторы и проявления коррупциогености, а также положения, способствующие созданию условий для проявления коррупции.</w:t>
      </w:r>
    </w:p>
    <w:p w:rsidR="00291D71" w:rsidRDefault="00291D71" w:rsidP="007942E8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291D71" w:rsidRDefault="00291D71" w:rsidP="007942E8">
      <w:pPr>
        <w:jc w:val="both"/>
      </w:pPr>
    </w:p>
    <w:p w:rsidR="00291D71" w:rsidRDefault="00291D71" w:rsidP="007942E8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Председатель:                _________________               Нефедьев Ю.В.</w:t>
      </w:r>
    </w:p>
    <w:p w:rsidR="00291D71" w:rsidRDefault="00291D71" w:rsidP="007942E8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              Шилова К.С.</w:t>
      </w:r>
    </w:p>
    <w:p w:rsidR="00291D71" w:rsidRDefault="00291D71" w:rsidP="007942E8"/>
    <w:p w:rsidR="00291D71" w:rsidRDefault="00291D71" w:rsidP="007942E8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291D71" w:rsidRDefault="00291D71" w:rsidP="007942E8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Колесникова</w:t>
      </w:r>
    </w:p>
    <w:p w:rsidR="00291D71" w:rsidRDefault="00291D71" w:rsidP="007942E8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291D71" w:rsidRDefault="00291D71" w:rsidP="007942E8">
      <w:pPr>
        <w:jc w:val="both"/>
      </w:pPr>
    </w:p>
    <w:p w:rsidR="00291D71" w:rsidRDefault="00291D71" w:rsidP="007942E8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 w:rsidP="007942E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ЗАКЛЮЧЕНИЕ</w:t>
      </w:r>
    </w:p>
    <w:p w:rsidR="00291D71" w:rsidRDefault="00291D71" w:rsidP="007942E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проведения экспертизы Постановления главы сельского поселения Новомальтинского  муниципального образования № 34 от 07.04.2014г. «По исполнению бюджета сельского поселения Новомальтинского муниципального образования за 1 квартал 2014 года », в целях выявления в них положений, способствующих созданию условий для проявления коррупции</w:t>
      </w:r>
    </w:p>
    <w:p w:rsidR="00291D71" w:rsidRDefault="00291D71" w:rsidP="007942E8">
      <w:pPr>
        <w:jc w:val="both"/>
        <w:rPr>
          <w:sz w:val="28"/>
          <w:szCs w:val="28"/>
        </w:rPr>
      </w:pPr>
    </w:p>
    <w:p w:rsidR="00291D71" w:rsidRDefault="00291D71" w:rsidP="007942E8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«30» апреля 2014г.  </w:t>
      </w:r>
    </w:p>
    <w:p w:rsidR="00291D71" w:rsidRDefault="00291D71" w:rsidP="007942E8">
      <w:pPr>
        <w:ind w:firstLine="1080"/>
        <w:jc w:val="both"/>
        <w:rPr>
          <w:sz w:val="28"/>
          <w:szCs w:val="28"/>
        </w:rPr>
      </w:pPr>
    </w:p>
    <w:p w:rsidR="00291D71" w:rsidRDefault="00291D71" w:rsidP="007942E8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291D71" w:rsidRDefault="00291D71" w:rsidP="007942E8">
      <w:pPr>
        <w:jc w:val="both"/>
        <w:rPr>
          <w:sz w:val="22"/>
          <w:szCs w:val="22"/>
        </w:rPr>
      </w:pPr>
    </w:p>
    <w:p w:rsidR="00291D71" w:rsidRDefault="00291D71" w:rsidP="007942E8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291D71" w:rsidRDefault="00291D71" w:rsidP="007942E8">
      <w:pPr>
        <w:jc w:val="both"/>
        <w:rPr>
          <w:sz w:val="28"/>
          <w:szCs w:val="28"/>
        </w:rPr>
      </w:pPr>
    </w:p>
    <w:p w:rsidR="00291D71" w:rsidRDefault="00291D71" w:rsidP="007942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Номер экспертизы : № </w:t>
      </w:r>
    </w:p>
    <w:p w:rsidR="00291D71" w:rsidRDefault="00291D71" w:rsidP="007942E8">
      <w:pPr>
        <w:jc w:val="both"/>
        <w:rPr>
          <w:sz w:val="28"/>
          <w:szCs w:val="28"/>
        </w:rPr>
      </w:pPr>
    </w:p>
    <w:p w:rsidR="00291D71" w:rsidRDefault="00291D71" w:rsidP="007942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Распоряжение главы сельского поселения Новомальтинского муниципального образования № 25 «а» от 21.03.2011 г. распоряжение главы </w:t>
      </w:r>
    </w:p>
    <w:p w:rsidR="00291D71" w:rsidRDefault="00291D71" w:rsidP="007942E8">
      <w:pPr>
        <w:jc w:val="both"/>
        <w:rPr>
          <w:sz w:val="28"/>
          <w:szCs w:val="28"/>
        </w:rPr>
      </w:pPr>
    </w:p>
    <w:p w:rsidR="00291D71" w:rsidRDefault="00291D71" w:rsidP="007942E8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вопросам.</w:t>
      </w:r>
    </w:p>
    <w:p w:rsidR="00291D71" w:rsidRDefault="00291D71" w:rsidP="007942E8">
      <w:pPr>
        <w:ind w:firstLine="1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</w:p>
    <w:p w:rsidR="00291D71" w:rsidRDefault="00291D71" w:rsidP="007942E8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Постановления главы сельского поселения Новомальтинского  муниципального образования № 34 от 07.04.2014г. «По исполнению бюджета сельского поселения Новомальтинского муниципального образования за 1 квартал 2014 года »,в целях выявления в нем положений, способствующих созданию условий для проявления коррупции.</w:t>
      </w:r>
    </w:p>
    <w:p w:rsidR="00291D71" w:rsidRDefault="00291D71" w:rsidP="007942E8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представленном</w:t>
      </w:r>
    </w:p>
    <w:p w:rsidR="00291D71" w:rsidRDefault="00291D71" w:rsidP="007942E8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Постановления главы сельского поселения Новомальтинского  муниципального образования № 34 от 07.04.2014г. «По исполнению бюджета сельского поселения Новомальтинского муниципального образования за 1 квартал 2014 года »,не выявлены коррупционные факторы и проявления коррупциогености, а также положения, способствующие созданию условий для проявления коррупции.</w:t>
      </w:r>
    </w:p>
    <w:p w:rsidR="00291D71" w:rsidRDefault="00291D71" w:rsidP="007942E8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291D71" w:rsidRDefault="00291D71" w:rsidP="007942E8">
      <w:pPr>
        <w:jc w:val="both"/>
      </w:pPr>
    </w:p>
    <w:p w:rsidR="00291D71" w:rsidRDefault="00291D71" w:rsidP="007942E8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Председатель:                _________________               Нефедьев Ю.В.</w:t>
      </w:r>
    </w:p>
    <w:p w:rsidR="00291D71" w:rsidRDefault="00291D71" w:rsidP="007942E8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              Шилова К.С.</w:t>
      </w:r>
    </w:p>
    <w:p w:rsidR="00291D71" w:rsidRDefault="00291D71" w:rsidP="007942E8"/>
    <w:p w:rsidR="00291D71" w:rsidRDefault="00291D71" w:rsidP="007942E8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291D71" w:rsidRDefault="00291D71" w:rsidP="007942E8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Колесникова</w:t>
      </w:r>
    </w:p>
    <w:p w:rsidR="00291D71" w:rsidRDefault="00291D71" w:rsidP="007942E8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291D71" w:rsidRDefault="00291D71" w:rsidP="007942E8">
      <w:pPr>
        <w:jc w:val="both"/>
      </w:pPr>
    </w:p>
    <w:p w:rsidR="00291D71" w:rsidRDefault="00291D71" w:rsidP="007942E8"/>
    <w:p w:rsidR="00291D71" w:rsidRDefault="00291D71" w:rsidP="007942E8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 w:rsidP="007942E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ЗАКЛЮЧЕНИЕ</w:t>
      </w:r>
    </w:p>
    <w:p w:rsidR="00291D71" w:rsidRDefault="00291D71" w:rsidP="007942E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проведения экспертизы Постановления главы сельского поселения Новомальтинского  муниципального образования № 35 от 21.04.2014г. «О создании оперативного штаба на период противопожарного режима на территории сельского поселения Новомальтинского муниципального образования», в целях выявления в них положений, способствующих созданию условий для проявления коррупции</w:t>
      </w:r>
    </w:p>
    <w:p w:rsidR="00291D71" w:rsidRDefault="00291D71" w:rsidP="007942E8">
      <w:pPr>
        <w:jc w:val="both"/>
        <w:rPr>
          <w:sz w:val="28"/>
          <w:szCs w:val="28"/>
        </w:rPr>
      </w:pPr>
    </w:p>
    <w:p w:rsidR="00291D71" w:rsidRDefault="00291D71" w:rsidP="007942E8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«30» апреля 2014г.  </w:t>
      </w:r>
    </w:p>
    <w:p w:rsidR="00291D71" w:rsidRDefault="00291D71" w:rsidP="007942E8">
      <w:pPr>
        <w:ind w:firstLine="1080"/>
        <w:jc w:val="both"/>
        <w:rPr>
          <w:sz w:val="28"/>
          <w:szCs w:val="28"/>
        </w:rPr>
      </w:pPr>
    </w:p>
    <w:p w:rsidR="00291D71" w:rsidRDefault="00291D71" w:rsidP="007942E8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291D71" w:rsidRDefault="00291D71" w:rsidP="007942E8">
      <w:pPr>
        <w:jc w:val="both"/>
        <w:rPr>
          <w:sz w:val="22"/>
          <w:szCs w:val="22"/>
        </w:rPr>
      </w:pPr>
    </w:p>
    <w:p w:rsidR="00291D71" w:rsidRDefault="00291D71" w:rsidP="007942E8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291D71" w:rsidRDefault="00291D71" w:rsidP="007942E8">
      <w:pPr>
        <w:jc w:val="both"/>
        <w:rPr>
          <w:sz w:val="28"/>
          <w:szCs w:val="28"/>
        </w:rPr>
      </w:pPr>
    </w:p>
    <w:p w:rsidR="00291D71" w:rsidRDefault="00291D71" w:rsidP="007942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Номер экспертизы : № </w:t>
      </w:r>
    </w:p>
    <w:p w:rsidR="00291D71" w:rsidRDefault="00291D71" w:rsidP="007942E8">
      <w:pPr>
        <w:jc w:val="both"/>
        <w:rPr>
          <w:sz w:val="28"/>
          <w:szCs w:val="28"/>
        </w:rPr>
      </w:pPr>
    </w:p>
    <w:p w:rsidR="00291D71" w:rsidRDefault="00291D71" w:rsidP="007942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Распоряжение главы сельского поселения Новомальтинского муниципального образования № 25 «а» от 21.03.2011 г. распоряжение главы </w:t>
      </w:r>
    </w:p>
    <w:p w:rsidR="00291D71" w:rsidRDefault="00291D71" w:rsidP="007942E8">
      <w:pPr>
        <w:jc w:val="both"/>
        <w:rPr>
          <w:sz w:val="28"/>
          <w:szCs w:val="28"/>
        </w:rPr>
      </w:pPr>
    </w:p>
    <w:p w:rsidR="00291D71" w:rsidRDefault="00291D71" w:rsidP="007942E8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вопросам.</w:t>
      </w:r>
    </w:p>
    <w:p w:rsidR="00291D71" w:rsidRDefault="00291D71" w:rsidP="007942E8">
      <w:pPr>
        <w:ind w:firstLine="1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</w:p>
    <w:p w:rsidR="00291D71" w:rsidRDefault="00291D71" w:rsidP="007942E8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Постановления главы сельского поселения Новомальтинского  муниципального образования № 35 от 21.04.2014г. «О создании оперативного штаба на период противопожарного режима на территории сельского поселения Новомальтинского муниципального образования», в целях выявления в нем положений, способствующих созданию условий для проявления коррупции.</w:t>
      </w:r>
    </w:p>
    <w:p w:rsidR="00291D71" w:rsidRDefault="00291D71" w:rsidP="007942E8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представленном</w:t>
      </w:r>
    </w:p>
    <w:p w:rsidR="00291D71" w:rsidRDefault="00291D71" w:rsidP="007942E8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Постановления главы сельского поселения Новомальтинского  муниципального образования № 35 от 21.04.2014г. «О создании оперативного штаба на период противопожарного режима на территории сельского поселения Новомальтинского муниципального образования»,  не выявлены коррупционные факторы и проявления коррупциогености, а также положения, способствующие созданию условий для проявления коррупции.</w:t>
      </w:r>
    </w:p>
    <w:p w:rsidR="00291D71" w:rsidRDefault="00291D71" w:rsidP="007942E8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291D71" w:rsidRDefault="00291D71" w:rsidP="007942E8">
      <w:pPr>
        <w:jc w:val="both"/>
      </w:pPr>
    </w:p>
    <w:p w:rsidR="00291D71" w:rsidRDefault="00291D71" w:rsidP="007942E8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Председатель:                _________________               Нефедьев Ю.В.</w:t>
      </w:r>
    </w:p>
    <w:p w:rsidR="00291D71" w:rsidRDefault="00291D71" w:rsidP="007942E8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              Шилова К.С.</w:t>
      </w:r>
    </w:p>
    <w:p w:rsidR="00291D71" w:rsidRDefault="00291D71" w:rsidP="007942E8"/>
    <w:p w:rsidR="00291D71" w:rsidRDefault="00291D71" w:rsidP="007942E8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291D71" w:rsidRDefault="00291D71" w:rsidP="007942E8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Колесникова</w:t>
      </w:r>
    </w:p>
    <w:p w:rsidR="00291D71" w:rsidRDefault="00291D71" w:rsidP="007942E8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291D71" w:rsidRDefault="00291D71" w:rsidP="007942E8">
      <w:pPr>
        <w:jc w:val="both"/>
      </w:pPr>
    </w:p>
    <w:p w:rsidR="00291D71" w:rsidRDefault="00291D71" w:rsidP="007942E8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/>
    <w:p w:rsidR="00291D71" w:rsidRDefault="00291D71" w:rsidP="00731EF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ЗАКЛЮЧЕНИЕ</w:t>
      </w:r>
    </w:p>
    <w:p w:rsidR="00291D71" w:rsidRDefault="00291D71" w:rsidP="00731EF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проведения экспертизы Постановления главы сельского поселения Новомальтинского  муниципального образования № 37 от 25.04.2014г. «О внесении изменений и дополнений в Постановление от 13.02.2014 г. № 14 «О создании межведомственной комиссии по признанию помещения жилым помещением, жилого помещения непригодным для проживания, многоквартирного дома аварийным и подлежащим сносу и реконструкции на территории Новомальтинского муниципального образования»», в целях выявления в них положений, способствующих созданию условий для проявления коррупции</w:t>
      </w:r>
    </w:p>
    <w:p w:rsidR="00291D71" w:rsidRDefault="00291D71" w:rsidP="00731EFC">
      <w:pPr>
        <w:jc w:val="both"/>
        <w:rPr>
          <w:sz w:val="28"/>
          <w:szCs w:val="28"/>
        </w:rPr>
      </w:pPr>
    </w:p>
    <w:p w:rsidR="00291D71" w:rsidRDefault="00291D71" w:rsidP="00731EFC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«30» апреля 2014г.  </w:t>
      </w:r>
    </w:p>
    <w:p w:rsidR="00291D71" w:rsidRDefault="00291D71" w:rsidP="00731EFC">
      <w:pPr>
        <w:ind w:firstLine="1080"/>
        <w:jc w:val="both"/>
        <w:rPr>
          <w:sz w:val="28"/>
          <w:szCs w:val="28"/>
        </w:rPr>
      </w:pPr>
    </w:p>
    <w:p w:rsidR="00291D71" w:rsidRDefault="00291D71" w:rsidP="00731EFC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291D71" w:rsidRDefault="00291D71" w:rsidP="00731EFC">
      <w:pPr>
        <w:jc w:val="both"/>
        <w:rPr>
          <w:sz w:val="22"/>
          <w:szCs w:val="22"/>
        </w:rPr>
      </w:pPr>
    </w:p>
    <w:p w:rsidR="00291D71" w:rsidRDefault="00291D71" w:rsidP="00731EFC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291D71" w:rsidRDefault="00291D71" w:rsidP="00731EFC">
      <w:pPr>
        <w:jc w:val="both"/>
        <w:rPr>
          <w:sz w:val="28"/>
          <w:szCs w:val="28"/>
        </w:rPr>
      </w:pPr>
    </w:p>
    <w:p w:rsidR="00291D71" w:rsidRDefault="00291D71" w:rsidP="00731E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Номер экспертизы : № </w:t>
      </w:r>
    </w:p>
    <w:p w:rsidR="00291D71" w:rsidRDefault="00291D71" w:rsidP="00731EFC">
      <w:pPr>
        <w:jc w:val="both"/>
        <w:rPr>
          <w:sz w:val="28"/>
          <w:szCs w:val="28"/>
        </w:rPr>
      </w:pPr>
    </w:p>
    <w:p w:rsidR="00291D71" w:rsidRDefault="00291D71" w:rsidP="00731E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Распоряжение главы сельского поселения Новомальтинского муниципального образования № 25 «а» от 21.03.2011 г. распоряжение главы </w:t>
      </w:r>
    </w:p>
    <w:p w:rsidR="00291D71" w:rsidRDefault="00291D71" w:rsidP="00731EFC">
      <w:pPr>
        <w:jc w:val="both"/>
        <w:rPr>
          <w:sz w:val="28"/>
          <w:szCs w:val="28"/>
        </w:rPr>
      </w:pPr>
    </w:p>
    <w:p w:rsidR="00291D71" w:rsidRDefault="00291D71" w:rsidP="00731EFC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вопросам.</w:t>
      </w:r>
    </w:p>
    <w:p w:rsidR="00291D71" w:rsidRDefault="00291D71" w:rsidP="00731EFC">
      <w:pPr>
        <w:ind w:firstLine="1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</w:p>
    <w:p w:rsidR="00291D71" w:rsidRDefault="00291D71" w:rsidP="00731EFC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Постановления главы сельского поселения Новомальтинского  муниципального образования № 37 от 25.04.2014г. «О внесении изменений и дополнений в Постановление от 13.02.2014 г. № 14 «О создании межведомственной комиссии по признанию помещения жилым помещением, жилого помещения непригодным для проживания, многоквартирного дома аварийным и подлежащим сносу и реконструкции на территории Новомальтинского муниципального образования»», в целях выявления в нем положений, способствующих созданию условий для проявления коррупции.</w:t>
      </w:r>
    </w:p>
    <w:p w:rsidR="00291D71" w:rsidRDefault="00291D71" w:rsidP="00731EFC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представленном</w:t>
      </w:r>
    </w:p>
    <w:p w:rsidR="00291D71" w:rsidRDefault="00291D71" w:rsidP="00731EFC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Постановления главы сельского поселения Новомальтинского  муниципального образования № 37 от 25.04.2014г. «О внесении изменений и дополнений в Постановление от 13.02.2014 г. № 14 «О создании межведомственной комиссии по признанию помещения жилым помещением, жилого помещения непригодным для проживания, многоквартирного дома аварийным и подлежащим сносу и реконструкции на территории Новомальтинского муниципального образования»»,</w:t>
      </w:r>
      <w:bookmarkStart w:id="0" w:name="_GoBack"/>
      <w:bookmarkEnd w:id="0"/>
      <w:r>
        <w:rPr>
          <w:sz w:val="28"/>
          <w:szCs w:val="28"/>
        </w:rPr>
        <w:t>, а также положения, способствующие созданию условий для проявления коррупции.</w:t>
      </w:r>
    </w:p>
    <w:p w:rsidR="00291D71" w:rsidRDefault="00291D71" w:rsidP="00731EFC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291D71" w:rsidRDefault="00291D71" w:rsidP="00731EFC">
      <w:pPr>
        <w:jc w:val="both"/>
      </w:pPr>
    </w:p>
    <w:p w:rsidR="00291D71" w:rsidRDefault="00291D71" w:rsidP="00731EFC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Председатель:                _________________               Нефедьев Ю.В.</w:t>
      </w:r>
    </w:p>
    <w:p w:rsidR="00291D71" w:rsidRDefault="00291D71" w:rsidP="00731EFC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              Шилова К.С.</w:t>
      </w:r>
    </w:p>
    <w:p w:rsidR="00291D71" w:rsidRDefault="00291D71" w:rsidP="00731EFC"/>
    <w:p w:rsidR="00291D71" w:rsidRDefault="00291D71" w:rsidP="00731EFC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291D71" w:rsidRDefault="00291D71" w:rsidP="00731EFC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Колесникова</w:t>
      </w:r>
    </w:p>
    <w:p w:rsidR="00291D71" w:rsidRDefault="00291D71" w:rsidP="00731EFC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291D71" w:rsidRDefault="00291D71" w:rsidP="00731EFC">
      <w:pPr>
        <w:jc w:val="both"/>
      </w:pPr>
    </w:p>
    <w:p w:rsidR="00291D71" w:rsidRDefault="00291D71" w:rsidP="00731EFC"/>
    <w:p w:rsidR="00291D71" w:rsidRDefault="00291D71" w:rsidP="00731EFC"/>
    <w:p w:rsidR="00291D71" w:rsidRDefault="00291D71"/>
    <w:p w:rsidR="00291D71" w:rsidRPr="00731EFC" w:rsidRDefault="00291D71" w:rsidP="00731EFC"/>
    <w:p w:rsidR="00291D71" w:rsidRPr="00731EFC" w:rsidRDefault="00291D71" w:rsidP="00731EFC"/>
    <w:p w:rsidR="00291D71" w:rsidRPr="00731EFC" w:rsidRDefault="00291D71" w:rsidP="00731EFC"/>
    <w:p w:rsidR="00291D71" w:rsidRPr="00731EFC" w:rsidRDefault="00291D71" w:rsidP="00731EFC"/>
    <w:p w:rsidR="00291D71" w:rsidRPr="00731EFC" w:rsidRDefault="00291D71" w:rsidP="00731EFC"/>
    <w:p w:rsidR="00291D71" w:rsidRPr="00731EFC" w:rsidRDefault="00291D71" w:rsidP="00731EFC"/>
    <w:p w:rsidR="00291D71" w:rsidRPr="00731EFC" w:rsidRDefault="00291D71" w:rsidP="00731EFC"/>
    <w:p w:rsidR="00291D71" w:rsidRPr="00731EFC" w:rsidRDefault="00291D71" w:rsidP="00731EFC"/>
    <w:p w:rsidR="00291D71" w:rsidRPr="00731EFC" w:rsidRDefault="00291D71" w:rsidP="00731EFC"/>
    <w:p w:rsidR="00291D71" w:rsidRPr="00731EFC" w:rsidRDefault="00291D71" w:rsidP="00731EFC"/>
    <w:p w:rsidR="00291D71" w:rsidRPr="00731EFC" w:rsidRDefault="00291D71" w:rsidP="00731EFC"/>
    <w:p w:rsidR="00291D71" w:rsidRPr="00731EFC" w:rsidRDefault="00291D71" w:rsidP="00731EFC"/>
    <w:p w:rsidR="00291D71" w:rsidRPr="00731EFC" w:rsidRDefault="00291D71" w:rsidP="00731EFC"/>
    <w:p w:rsidR="00291D71" w:rsidRPr="00731EFC" w:rsidRDefault="00291D71" w:rsidP="00731EFC"/>
    <w:p w:rsidR="00291D71" w:rsidRPr="00731EFC" w:rsidRDefault="00291D71" w:rsidP="00731EFC"/>
    <w:p w:rsidR="00291D71" w:rsidRPr="00731EFC" w:rsidRDefault="00291D71" w:rsidP="00731EFC"/>
    <w:p w:rsidR="00291D71" w:rsidRPr="00731EFC" w:rsidRDefault="00291D71" w:rsidP="00731EFC"/>
    <w:p w:rsidR="00291D71" w:rsidRPr="00731EFC" w:rsidRDefault="00291D71" w:rsidP="00731EFC"/>
    <w:p w:rsidR="00291D71" w:rsidRPr="00731EFC" w:rsidRDefault="00291D71" w:rsidP="00731EFC"/>
    <w:p w:rsidR="00291D71" w:rsidRPr="00731EFC" w:rsidRDefault="00291D71" w:rsidP="00731EFC"/>
    <w:p w:rsidR="00291D71" w:rsidRDefault="00291D71" w:rsidP="00731EFC"/>
    <w:p w:rsidR="00291D71" w:rsidRPr="00731EFC" w:rsidRDefault="00291D71" w:rsidP="00731EFC"/>
    <w:p w:rsidR="00291D71" w:rsidRDefault="00291D71" w:rsidP="00731EFC"/>
    <w:p w:rsidR="00291D71" w:rsidRDefault="00291D71" w:rsidP="00731EFC">
      <w:pPr>
        <w:tabs>
          <w:tab w:val="left" w:pos="1020"/>
        </w:tabs>
      </w:pPr>
      <w:r>
        <w:tab/>
      </w:r>
    </w:p>
    <w:p w:rsidR="00291D71" w:rsidRDefault="00291D71" w:rsidP="00731EFC">
      <w:pPr>
        <w:tabs>
          <w:tab w:val="left" w:pos="1020"/>
        </w:tabs>
      </w:pPr>
    </w:p>
    <w:p w:rsidR="00291D71" w:rsidRDefault="00291D71" w:rsidP="00731EFC">
      <w:pPr>
        <w:tabs>
          <w:tab w:val="left" w:pos="1020"/>
        </w:tabs>
      </w:pPr>
    </w:p>
    <w:p w:rsidR="00291D71" w:rsidRDefault="00291D71" w:rsidP="00731EFC">
      <w:pPr>
        <w:tabs>
          <w:tab w:val="left" w:pos="1020"/>
        </w:tabs>
      </w:pPr>
    </w:p>
    <w:p w:rsidR="00291D71" w:rsidRDefault="00291D71" w:rsidP="00731EFC">
      <w:pPr>
        <w:tabs>
          <w:tab w:val="left" w:pos="1020"/>
        </w:tabs>
      </w:pPr>
    </w:p>
    <w:p w:rsidR="00291D71" w:rsidRDefault="00291D71" w:rsidP="00731EFC">
      <w:pPr>
        <w:tabs>
          <w:tab w:val="left" w:pos="1020"/>
        </w:tabs>
      </w:pPr>
    </w:p>
    <w:p w:rsidR="00291D71" w:rsidRDefault="00291D71" w:rsidP="00731EFC">
      <w:pPr>
        <w:tabs>
          <w:tab w:val="left" w:pos="1020"/>
        </w:tabs>
      </w:pPr>
    </w:p>
    <w:p w:rsidR="00291D71" w:rsidRDefault="00291D71" w:rsidP="00731EFC">
      <w:pPr>
        <w:tabs>
          <w:tab w:val="left" w:pos="1020"/>
        </w:tabs>
      </w:pPr>
    </w:p>
    <w:p w:rsidR="00291D71" w:rsidRDefault="00291D71" w:rsidP="00731EFC">
      <w:pPr>
        <w:tabs>
          <w:tab w:val="left" w:pos="1020"/>
        </w:tabs>
      </w:pPr>
    </w:p>
    <w:p w:rsidR="00291D71" w:rsidRPr="00731EFC" w:rsidRDefault="00291D71" w:rsidP="00731EFC">
      <w:pPr>
        <w:tabs>
          <w:tab w:val="left" w:pos="1020"/>
        </w:tabs>
      </w:pPr>
    </w:p>
    <w:sectPr w:rsidR="00291D71" w:rsidRPr="00731EFC" w:rsidSect="00E126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4669C"/>
    <w:rsid w:val="00025CC1"/>
    <w:rsid w:val="001F2536"/>
    <w:rsid w:val="0021089B"/>
    <w:rsid w:val="00291D71"/>
    <w:rsid w:val="002E0967"/>
    <w:rsid w:val="0064288E"/>
    <w:rsid w:val="00692B1D"/>
    <w:rsid w:val="00695CC4"/>
    <w:rsid w:val="00731EFC"/>
    <w:rsid w:val="007942E8"/>
    <w:rsid w:val="007C7EEF"/>
    <w:rsid w:val="00E126E7"/>
    <w:rsid w:val="00E24145"/>
    <w:rsid w:val="00E4669C"/>
    <w:rsid w:val="00E87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2E8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4915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104</TotalTime>
  <Pages>11</Pages>
  <Words>1901</Words>
  <Characters>10842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polzovatel</cp:lastModifiedBy>
  <cp:revision>9</cp:revision>
  <cp:lastPrinted>2014-06-02T06:27:00Z</cp:lastPrinted>
  <dcterms:created xsi:type="dcterms:W3CDTF">2014-06-02T02:38:00Z</dcterms:created>
  <dcterms:modified xsi:type="dcterms:W3CDTF">2014-06-02T06:35:00Z</dcterms:modified>
</cp:coreProperties>
</file>